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EFCB" w14:textId="77777777" w:rsidR="00F04756" w:rsidRDefault="00F04756" w:rsidP="008924B2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Hlk207705824"/>
      <w:r w:rsidRPr="008E1AF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Personal, </w:t>
      </w:r>
      <w:r w:rsidR="006E311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Relevant </w:t>
      </w:r>
      <w:r w:rsidRPr="008E1AF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Background, and Future Goals Statement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Instructions</w:t>
      </w:r>
    </w:p>
    <w:bookmarkEnd w:id="0"/>
    <w:p w14:paraId="60A80F4B" w14:textId="77777777" w:rsidR="008E1AF0" w:rsidRPr="00344BDB" w:rsidRDefault="008E1AF0" w:rsidP="008924B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344BDB">
        <w:rPr>
          <w:rFonts w:ascii="Times New Roman" w:hAnsi="Times New Roman" w:cs="Times New Roman"/>
          <w:sz w:val="22"/>
          <w:szCs w:val="22"/>
        </w:rPr>
        <w:t>Th</w:t>
      </w:r>
      <w:r w:rsidR="0035080D">
        <w:rPr>
          <w:rFonts w:ascii="Times New Roman" w:hAnsi="Times New Roman" w:cs="Times New Roman"/>
          <w:sz w:val="22"/>
          <w:szCs w:val="22"/>
        </w:rPr>
        <w:t>e</w:t>
      </w:r>
      <w:r w:rsidRPr="00344BDB">
        <w:rPr>
          <w:rFonts w:ascii="Times New Roman" w:hAnsi="Times New Roman" w:cs="Times New Roman"/>
          <w:sz w:val="22"/>
          <w:szCs w:val="22"/>
        </w:rPr>
        <w:t xml:space="preserve"> </w:t>
      </w:r>
      <w:r w:rsidR="009C2D18">
        <w:rPr>
          <w:rFonts w:ascii="Times New Roman" w:hAnsi="Times New Roman" w:cs="Times New Roman"/>
          <w:b/>
          <w:bCs/>
          <w:sz w:val="22"/>
          <w:szCs w:val="22"/>
        </w:rPr>
        <w:t xml:space="preserve">Personal, </w:t>
      </w:r>
      <w:r w:rsidR="006E3114">
        <w:rPr>
          <w:rFonts w:ascii="Times New Roman" w:hAnsi="Times New Roman" w:cs="Times New Roman"/>
          <w:b/>
          <w:bCs/>
          <w:sz w:val="22"/>
          <w:szCs w:val="22"/>
        </w:rPr>
        <w:t xml:space="preserve">Relevant </w:t>
      </w:r>
      <w:r w:rsidR="009C2D18">
        <w:rPr>
          <w:rFonts w:ascii="Times New Roman" w:hAnsi="Times New Roman" w:cs="Times New Roman"/>
          <w:b/>
          <w:bCs/>
          <w:sz w:val="22"/>
          <w:szCs w:val="22"/>
        </w:rPr>
        <w:t>Background, and Future Goals Statement</w:t>
      </w:r>
      <w:r w:rsidRPr="00344BDB">
        <w:rPr>
          <w:rFonts w:ascii="Times New Roman" w:hAnsi="Times New Roman" w:cs="Times New Roman"/>
          <w:sz w:val="22"/>
          <w:szCs w:val="22"/>
        </w:rPr>
        <w:t xml:space="preserve"> </w:t>
      </w:r>
      <w:r w:rsidRPr="007F71FC">
        <w:rPr>
          <w:rFonts w:ascii="Times New Roman" w:hAnsi="Times New Roman" w:cs="Times New Roman"/>
          <w:b/>
          <w:bCs/>
          <w:sz w:val="22"/>
          <w:szCs w:val="22"/>
        </w:rPr>
        <w:t>Template</w:t>
      </w:r>
      <w:r w:rsidRPr="00344BDB">
        <w:rPr>
          <w:rFonts w:ascii="Times New Roman" w:hAnsi="Times New Roman" w:cs="Times New Roman"/>
          <w:sz w:val="22"/>
          <w:szCs w:val="22"/>
        </w:rPr>
        <w:t xml:space="preserve"> has been formatted to the requirements </w:t>
      </w:r>
      <w:r w:rsidR="004B693D">
        <w:rPr>
          <w:rFonts w:ascii="Times New Roman" w:hAnsi="Times New Roman" w:cs="Times New Roman"/>
          <w:sz w:val="22"/>
          <w:szCs w:val="22"/>
        </w:rPr>
        <w:t>of</w:t>
      </w:r>
      <w:r w:rsidRPr="00344BDB">
        <w:rPr>
          <w:rFonts w:ascii="Times New Roman" w:hAnsi="Times New Roman" w:cs="Times New Roman"/>
          <w:sz w:val="22"/>
          <w:szCs w:val="22"/>
        </w:rPr>
        <w:t xml:space="preserve"> the GRFP </w:t>
      </w:r>
      <w:r w:rsidR="004A3644">
        <w:rPr>
          <w:rFonts w:ascii="Times New Roman" w:hAnsi="Times New Roman" w:cs="Times New Roman"/>
          <w:sz w:val="22"/>
          <w:szCs w:val="22"/>
        </w:rPr>
        <w:t>Notice of Funding Opportunity (NOFO)</w:t>
      </w:r>
      <w:r w:rsidRPr="00344BDB">
        <w:rPr>
          <w:rFonts w:ascii="Times New Roman" w:hAnsi="Times New Roman" w:cs="Times New Roman"/>
          <w:sz w:val="22"/>
          <w:szCs w:val="22"/>
        </w:rPr>
        <w:t xml:space="preserve">. Follow the instructions, then </w:t>
      </w:r>
      <w:r w:rsidR="0036674E">
        <w:rPr>
          <w:rFonts w:ascii="Times New Roman" w:hAnsi="Times New Roman" w:cs="Times New Roman"/>
          <w:b/>
          <w:bCs/>
          <w:sz w:val="22"/>
          <w:szCs w:val="22"/>
        </w:rPr>
        <w:t>REMOVE</w:t>
      </w:r>
      <w:r w:rsidRPr="00344BDB">
        <w:rPr>
          <w:rFonts w:ascii="Times New Roman" w:hAnsi="Times New Roman" w:cs="Times New Roman"/>
          <w:sz w:val="22"/>
          <w:szCs w:val="22"/>
        </w:rPr>
        <w:t xml:space="preserve"> </w:t>
      </w:r>
      <w:r w:rsidR="000A6FE3">
        <w:rPr>
          <w:rFonts w:ascii="Times New Roman" w:hAnsi="Times New Roman" w:cs="Times New Roman"/>
          <w:sz w:val="22"/>
          <w:szCs w:val="22"/>
        </w:rPr>
        <w:t>all</w:t>
      </w:r>
      <w:r w:rsidRPr="00344BDB">
        <w:rPr>
          <w:rFonts w:ascii="Times New Roman" w:hAnsi="Times New Roman" w:cs="Times New Roman"/>
          <w:sz w:val="22"/>
          <w:szCs w:val="22"/>
        </w:rPr>
        <w:t xml:space="preserve"> instruction</w:t>
      </w:r>
      <w:r w:rsidR="000A6FE3">
        <w:rPr>
          <w:rFonts w:ascii="Times New Roman" w:hAnsi="Times New Roman" w:cs="Times New Roman"/>
          <w:sz w:val="22"/>
          <w:szCs w:val="22"/>
        </w:rPr>
        <w:t xml:space="preserve">al text </w:t>
      </w:r>
      <w:r w:rsidR="0070729D">
        <w:rPr>
          <w:rFonts w:ascii="Times New Roman" w:hAnsi="Times New Roman" w:cs="Times New Roman"/>
          <w:sz w:val="22"/>
          <w:szCs w:val="22"/>
        </w:rPr>
        <w:t xml:space="preserve">in </w:t>
      </w:r>
      <w:r w:rsidR="00B660FF">
        <w:rPr>
          <w:rFonts w:ascii="Times New Roman" w:hAnsi="Times New Roman" w:cs="Times New Roman"/>
          <w:sz w:val="22"/>
          <w:szCs w:val="22"/>
        </w:rPr>
        <w:t xml:space="preserve">brackets </w:t>
      </w:r>
      <w:r w:rsidR="0070729D">
        <w:rPr>
          <w:rFonts w:ascii="Times New Roman" w:hAnsi="Times New Roman" w:cs="Times New Roman"/>
          <w:sz w:val="22"/>
          <w:szCs w:val="22"/>
        </w:rPr>
        <w:t xml:space="preserve">[] </w:t>
      </w:r>
      <w:r w:rsidRPr="00344BDB">
        <w:rPr>
          <w:rFonts w:ascii="Times New Roman" w:hAnsi="Times New Roman" w:cs="Times New Roman"/>
          <w:sz w:val="22"/>
          <w:szCs w:val="22"/>
        </w:rPr>
        <w:t xml:space="preserve">before you input your own </w:t>
      </w:r>
      <w:r w:rsidR="006E3C6E">
        <w:rPr>
          <w:rFonts w:ascii="Times New Roman" w:hAnsi="Times New Roman" w:cs="Times New Roman"/>
          <w:sz w:val="22"/>
          <w:szCs w:val="22"/>
        </w:rPr>
        <w:t>content</w:t>
      </w:r>
      <w:r w:rsidRPr="00344BDB">
        <w:rPr>
          <w:rFonts w:ascii="Times New Roman" w:hAnsi="Times New Roman" w:cs="Times New Roman"/>
          <w:sz w:val="22"/>
          <w:szCs w:val="22"/>
        </w:rPr>
        <w:t xml:space="preserve"> in</w:t>
      </w:r>
      <w:r w:rsidR="004B693D">
        <w:rPr>
          <w:rFonts w:ascii="Times New Roman" w:hAnsi="Times New Roman" w:cs="Times New Roman"/>
          <w:sz w:val="22"/>
          <w:szCs w:val="22"/>
        </w:rPr>
        <w:t>to</w:t>
      </w:r>
      <w:r w:rsidRPr="00344BDB">
        <w:rPr>
          <w:rFonts w:ascii="Times New Roman" w:hAnsi="Times New Roman" w:cs="Times New Roman"/>
          <w:sz w:val="22"/>
          <w:szCs w:val="22"/>
        </w:rPr>
        <w:t xml:space="preserve"> </w:t>
      </w:r>
      <w:r w:rsidR="000A6FE3">
        <w:rPr>
          <w:rFonts w:ascii="Times New Roman" w:hAnsi="Times New Roman" w:cs="Times New Roman"/>
          <w:sz w:val="22"/>
          <w:szCs w:val="22"/>
        </w:rPr>
        <w:t>th</w:t>
      </w:r>
      <w:r w:rsidR="004B693D">
        <w:rPr>
          <w:rFonts w:ascii="Times New Roman" w:hAnsi="Times New Roman" w:cs="Times New Roman"/>
          <w:sz w:val="22"/>
          <w:szCs w:val="22"/>
        </w:rPr>
        <w:t>e</w:t>
      </w:r>
      <w:r w:rsidR="000A6FE3">
        <w:rPr>
          <w:rFonts w:ascii="Times New Roman" w:hAnsi="Times New Roman" w:cs="Times New Roman"/>
          <w:sz w:val="22"/>
          <w:szCs w:val="22"/>
        </w:rPr>
        <w:t xml:space="preserve"> </w:t>
      </w:r>
      <w:r w:rsidRPr="00344BDB"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="009C2D18">
        <w:rPr>
          <w:rFonts w:ascii="Times New Roman" w:hAnsi="Times New Roman" w:cs="Times New Roman"/>
          <w:b/>
          <w:bCs/>
          <w:sz w:val="22"/>
          <w:szCs w:val="22"/>
        </w:rPr>
        <w:t>hree</w:t>
      </w:r>
      <w:r w:rsidRPr="00344BDB">
        <w:rPr>
          <w:rFonts w:ascii="Times New Roman" w:hAnsi="Times New Roman" w:cs="Times New Roman"/>
          <w:b/>
          <w:bCs/>
          <w:sz w:val="22"/>
          <w:szCs w:val="22"/>
        </w:rPr>
        <w:t>-page</w:t>
      </w:r>
      <w:r w:rsidRPr="00344BDB">
        <w:rPr>
          <w:rFonts w:ascii="Times New Roman" w:hAnsi="Times New Roman" w:cs="Times New Roman"/>
          <w:sz w:val="22"/>
          <w:szCs w:val="22"/>
        </w:rPr>
        <w:t xml:space="preserve"> </w:t>
      </w:r>
      <w:r w:rsidR="006E3114" w:rsidRPr="006E3114">
        <w:rPr>
          <w:rFonts w:ascii="Times New Roman" w:hAnsi="Times New Roman" w:cs="Times New Roman"/>
          <w:sz w:val="22"/>
          <w:szCs w:val="22"/>
        </w:rPr>
        <w:t>Personal, Relevant Background, and Future Goals Statement</w:t>
      </w:r>
      <w:r w:rsidR="0035080D">
        <w:rPr>
          <w:rFonts w:ascii="Times New Roman" w:hAnsi="Times New Roman" w:cs="Times New Roman"/>
          <w:sz w:val="22"/>
          <w:szCs w:val="22"/>
        </w:rPr>
        <w:t>.</w:t>
      </w:r>
    </w:p>
    <w:p w14:paraId="2A5F9434" w14:textId="77777777" w:rsidR="009C2D18" w:rsidRPr="008E1AF0" w:rsidRDefault="009C2D18" w:rsidP="008924B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General Instructions: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8E1AF0">
        <w:rPr>
          <w:rFonts w:ascii="Times New Roman" w:hAnsi="Times New Roman" w:cs="Times New Roman"/>
          <w:sz w:val="22"/>
          <w:szCs w:val="22"/>
        </w:rPr>
        <w:t xml:space="preserve">Outline your educational and professional development plans and career goals. Describe </w:t>
      </w:r>
      <w:r w:rsidRPr="008E1AF0">
        <w:rPr>
          <w:rFonts w:ascii="Times New Roman" w:hAnsi="Times New Roman" w:cs="Times New Roman"/>
          <w:color w:val="000000"/>
          <w:sz w:val="22"/>
          <w:szCs w:val="22"/>
        </w:rPr>
        <w:t xml:space="preserve">how you envision graduate school preparing you for a career in STEM, including how your experiences could contribute to scientific understanding and broadly benefit society. </w:t>
      </w:r>
      <w:r w:rsidRPr="008E1AF0">
        <w:rPr>
          <w:rFonts w:ascii="Times New Roman" w:hAnsi="Times New Roman" w:cs="Times New Roman"/>
          <w:sz w:val="22"/>
          <w:szCs w:val="22"/>
        </w:rPr>
        <w:t>Your statement should include:</w:t>
      </w:r>
    </w:p>
    <w:p w14:paraId="2FC54E35" w14:textId="77777777" w:rsidR="009C2D18" w:rsidRPr="008E1AF0" w:rsidRDefault="009C2D18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Potential to advance knowledge in your field (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>Intellectual Merit</w:t>
      </w:r>
      <w:r w:rsidRPr="008E1AF0">
        <w:rPr>
          <w:rFonts w:ascii="Times New Roman" w:hAnsi="Times New Roman" w:cs="Times New Roman"/>
          <w:sz w:val="22"/>
          <w:szCs w:val="22"/>
        </w:rPr>
        <w:t>)</w:t>
      </w:r>
    </w:p>
    <w:p w14:paraId="3F560D63" w14:textId="77777777" w:rsidR="00E028A9" w:rsidRPr="0045545C" w:rsidRDefault="009C2D18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Potential to benefit society (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>Broader Impact</w:t>
      </w:r>
      <w:r w:rsidR="000D0460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8E1AF0">
        <w:rPr>
          <w:rFonts w:ascii="Times New Roman" w:hAnsi="Times New Roman" w:cs="Times New Roman"/>
          <w:sz w:val="22"/>
          <w:szCs w:val="22"/>
        </w:rPr>
        <w:t>)</w:t>
      </w:r>
    </w:p>
    <w:p w14:paraId="634C6967" w14:textId="77777777" w:rsidR="00FA4879" w:rsidRPr="008A4ACD" w:rsidRDefault="00FA4879" w:rsidP="008924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bookmarkStart w:id="1" w:name="_Hlk207705976"/>
      <w:r w:rsidRPr="008E1AF0">
        <w:rPr>
          <w:rFonts w:ascii="Times New Roman" w:hAnsi="Times New Roman" w:cs="Times New Roman"/>
          <w:sz w:val="22"/>
          <w:szCs w:val="22"/>
        </w:rPr>
        <w:t xml:space="preserve">Keep section headings exactly as shown: 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>Intellectual Merit</w:t>
      </w:r>
      <w:r w:rsidRPr="008E1AF0">
        <w:rPr>
          <w:rFonts w:ascii="Times New Roman" w:hAnsi="Times New Roman" w:cs="Times New Roman"/>
          <w:sz w:val="22"/>
          <w:szCs w:val="22"/>
        </w:rPr>
        <w:t xml:space="preserve"> and 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>Broader Impacts</w:t>
      </w:r>
    </w:p>
    <w:bookmarkEnd w:id="1"/>
    <w:p w14:paraId="0574777A" w14:textId="77777777" w:rsidR="008A4ACD" w:rsidRPr="008A4ACD" w:rsidRDefault="008A4ACD" w:rsidP="008924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A4ACD">
        <w:rPr>
          <w:rFonts w:ascii="Times New Roman" w:hAnsi="Times New Roman" w:cs="Times New Roman"/>
          <w:sz w:val="22"/>
          <w:szCs w:val="22"/>
        </w:rPr>
        <w:t>Other headings are allowed</w:t>
      </w:r>
    </w:p>
    <w:p w14:paraId="60183BBD" w14:textId="77777777" w:rsidR="00FA4879" w:rsidRDefault="00FA4879" w:rsidP="008924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Follow all formatting rules listed</w:t>
      </w:r>
    </w:p>
    <w:p w14:paraId="1CB8B940" w14:textId="77777777" w:rsidR="000C672D" w:rsidRPr="008E1AF0" w:rsidRDefault="000C672D" w:rsidP="008924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Line break between sections</w:t>
      </w:r>
    </w:p>
    <w:p w14:paraId="75A77BD4" w14:textId="77777777" w:rsidR="004A0980" w:rsidRPr="008E1AF0" w:rsidRDefault="00DB7709" w:rsidP="008924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Before submission, replace ALL instructional text with your own content</w:t>
      </w:r>
    </w:p>
    <w:p w14:paraId="35465AF8" w14:textId="77777777" w:rsidR="0045545C" w:rsidRPr="0045545C" w:rsidRDefault="00280BB9" w:rsidP="008924B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bookmarkStart w:id="2" w:name="_Hlk207709679"/>
      <w:r w:rsidRPr="008E1AF0">
        <w:rPr>
          <w:rFonts w:ascii="Times New Roman" w:hAnsi="Times New Roman" w:cs="Times New Roman"/>
          <w:b/>
          <w:bCs/>
          <w:sz w:val="22"/>
          <w:szCs w:val="22"/>
        </w:rPr>
        <w:t xml:space="preserve">Applications that </w:t>
      </w:r>
      <w:r w:rsidR="00DB7709" w:rsidRPr="008E1AF0">
        <w:rPr>
          <w:rFonts w:ascii="Times New Roman" w:hAnsi="Times New Roman" w:cs="Times New Roman"/>
          <w:b/>
          <w:bCs/>
          <w:sz w:val="22"/>
          <w:szCs w:val="22"/>
        </w:rPr>
        <w:t>deviat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DB7709" w:rsidRPr="008E1AF0">
        <w:rPr>
          <w:rFonts w:ascii="Times New Roman" w:hAnsi="Times New Roman" w:cs="Times New Roman"/>
          <w:b/>
          <w:bCs/>
          <w:sz w:val="22"/>
          <w:szCs w:val="22"/>
        </w:rPr>
        <w:t xml:space="preserve"> from this format will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 xml:space="preserve"> be considered</w:t>
      </w:r>
      <w:r w:rsidR="00DB7709" w:rsidRPr="008E1AF0">
        <w:rPr>
          <w:rFonts w:ascii="Times New Roman" w:hAnsi="Times New Roman" w:cs="Times New Roman"/>
          <w:b/>
          <w:bCs/>
          <w:sz w:val="22"/>
          <w:szCs w:val="22"/>
        </w:rPr>
        <w:t xml:space="preserve"> non-compliant and 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t xml:space="preserve">will be </w:t>
      </w:r>
      <w:r w:rsidR="00DB7709" w:rsidRPr="008E1AF0">
        <w:rPr>
          <w:rFonts w:ascii="Times New Roman" w:hAnsi="Times New Roman" w:cs="Times New Roman"/>
          <w:b/>
          <w:bCs/>
          <w:sz w:val="22"/>
          <w:szCs w:val="22"/>
        </w:rPr>
        <w:t>returned without review</w:t>
      </w:r>
      <w:r w:rsidR="00CE3E0E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="000C672D">
        <w:rPr>
          <w:rFonts w:ascii="Times New Roman" w:hAnsi="Times New Roman" w:cs="Times New Roman"/>
          <w:b/>
          <w:bCs/>
          <w:sz w:val="22"/>
          <w:szCs w:val="22"/>
        </w:rPr>
        <w:t>i.e., will not be considered for a fellowship</w:t>
      </w:r>
      <w:r w:rsidR="00CE3E0E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0C672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671CA5BF" w14:textId="77777777" w:rsidR="0045545C" w:rsidRDefault="0045545C" w:rsidP="008924B2">
      <w:pPr>
        <w:pStyle w:val="BodyText"/>
        <w:rPr>
          <w:rFonts w:ascii="Times New Roman" w:hAnsi="Times New Roman" w:cs="Times New Roman"/>
          <w:sz w:val="22"/>
          <w:szCs w:val="22"/>
        </w:rPr>
      </w:pPr>
      <w:bookmarkStart w:id="3" w:name="_Hlk207714823"/>
      <w:r>
        <w:rPr>
          <w:rFonts w:ascii="Times New Roman" w:hAnsi="Times New Roman" w:cs="Times New Roman"/>
          <w:b/>
          <w:bCs/>
          <w:sz w:val="22"/>
          <w:szCs w:val="22"/>
        </w:rPr>
        <w:t>Formatting Checklist</w:t>
      </w:r>
    </w:p>
    <w:p w14:paraId="510F7F6E" w14:textId="77777777" w:rsidR="0045545C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Page size:</w:t>
      </w:r>
      <w:r w:rsidRPr="008E1AF0">
        <w:rPr>
          <w:rFonts w:ascii="Times New Roman" w:hAnsi="Times New Roman" w:cs="Times New Roman"/>
          <w:sz w:val="22"/>
          <w:szCs w:val="22"/>
        </w:rPr>
        <w:t xml:space="preserve"> 8.5” x 11”</w:t>
      </w:r>
    </w:p>
    <w:p w14:paraId="5A988024" w14:textId="77777777" w:rsidR="0045545C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Page limit:</w:t>
      </w:r>
      <w:r>
        <w:rPr>
          <w:rFonts w:ascii="Times New Roman" w:hAnsi="Times New Roman" w:cs="Times New Roman"/>
          <w:sz w:val="22"/>
          <w:szCs w:val="22"/>
        </w:rPr>
        <w:t xml:space="preserve"> Three (3) PDF pages for the Personal, Relevant Background, and Future Goals Statement and Two (2) PDF pages for the Graduate Research Plan</w:t>
      </w:r>
    </w:p>
    <w:p w14:paraId="2778D579" w14:textId="77777777" w:rsidR="0045545C" w:rsidRPr="008E1AF0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Sections:</w:t>
      </w:r>
      <w:r>
        <w:rPr>
          <w:rFonts w:ascii="Times New Roman" w:hAnsi="Times New Roman" w:cs="Times New Roman"/>
          <w:sz w:val="22"/>
          <w:szCs w:val="22"/>
        </w:rPr>
        <w:t xml:space="preserve"> Separate sections may be any length within the overall page limit and may appear in any order. </w:t>
      </w:r>
      <w:r w:rsidRPr="008B7BEB">
        <w:rPr>
          <w:rFonts w:ascii="Times New Roman" w:hAnsi="Times New Roman" w:cs="Times New Roman"/>
          <w:i/>
          <w:iCs/>
          <w:sz w:val="22"/>
          <w:szCs w:val="22"/>
        </w:rPr>
        <w:t>Note: section length is not restricted to the space currently shown in the template.</w:t>
      </w:r>
    </w:p>
    <w:p w14:paraId="61A2481D" w14:textId="77777777" w:rsidR="0045545C" w:rsidRPr="008E1AF0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Font:</w:t>
      </w:r>
      <w:r w:rsidRPr="008E1AF0">
        <w:rPr>
          <w:rFonts w:ascii="Times New Roman" w:hAnsi="Times New Roman" w:cs="Times New Roman"/>
          <w:sz w:val="22"/>
          <w:szCs w:val="22"/>
        </w:rPr>
        <w:t xml:space="preserve"> Arial</w:t>
      </w:r>
      <w:r>
        <w:rPr>
          <w:rFonts w:ascii="Times New Roman" w:hAnsi="Times New Roman" w:cs="Times New Roman"/>
          <w:sz w:val="22"/>
          <w:szCs w:val="22"/>
        </w:rPr>
        <w:t xml:space="preserve"> (not Arial Narrow)</w:t>
      </w:r>
      <w:r w:rsidRPr="008E1AF0">
        <w:rPr>
          <w:rFonts w:ascii="Times New Roman" w:hAnsi="Times New Roman" w:cs="Times New Roman"/>
          <w:sz w:val="22"/>
          <w:szCs w:val="22"/>
        </w:rPr>
        <w:t>, Courier New, or Palatino Linotype (10 pt</w:t>
      </w:r>
      <w:r>
        <w:rPr>
          <w:rFonts w:ascii="Times New Roman" w:hAnsi="Times New Roman" w:cs="Times New Roman"/>
          <w:sz w:val="22"/>
          <w:szCs w:val="22"/>
        </w:rPr>
        <w:t xml:space="preserve"> or larger</w:t>
      </w:r>
      <w:r w:rsidRPr="008E1AF0">
        <w:rPr>
          <w:rFonts w:ascii="Times New Roman" w:hAnsi="Times New Roman" w:cs="Times New Roman"/>
          <w:sz w:val="22"/>
          <w:szCs w:val="22"/>
        </w:rPr>
        <w:t>) OR Times New Roman / Computer Modern (11 pt</w:t>
      </w:r>
      <w:r>
        <w:rPr>
          <w:rFonts w:ascii="Times New Roman" w:hAnsi="Times New Roman" w:cs="Times New Roman"/>
          <w:sz w:val="22"/>
          <w:szCs w:val="22"/>
        </w:rPr>
        <w:t xml:space="preserve"> or larger</w:t>
      </w:r>
      <w:r w:rsidRPr="008E1AF0">
        <w:rPr>
          <w:rFonts w:ascii="Times New Roman" w:hAnsi="Times New Roman" w:cs="Times New Roman"/>
          <w:sz w:val="22"/>
          <w:szCs w:val="22"/>
        </w:rPr>
        <w:t>)</w:t>
      </w:r>
    </w:p>
    <w:p w14:paraId="29B5737A" w14:textId="77777777" w:rsidR="0045545C" w:rsidRPr="008E1AF0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Margins: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1” on all sides, no text in margins (no header, footer, name, or page number)</w:t>
      </w:r>
    </w:p>
    <w:p w14:paraId="311BDB39" w14:textId="77777777" w:rsidR="0045545C" w:rsidRPr="008E1AF0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Line spacing:</w:t>
      </w:r>
      <w:r w:rsidRPr="008E1AF0">
        <w:rPr>
          <w:rFonts w:ascii="Times New Roman" w:hAnsi="Times New Roman" w:cs="Times New Roman"/>
          <w:sz w:val="22"/>
          <w:szCs w:val="22"/>
        </w:rPr>
        <w:t xml:space="preserve"> Single spaced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r w:rsidRPr="008E1AF0">
        <w:rPr>
          <w:rFonts w:ascii="Times New Roman" w:hAnsi="Times New Roman" w:cs="Times New Roman"/>
          <w:sz w:val="22"/>
          <w:szCs w:val="22"/>
        </w:rPr>
        <w:t>no more than 6 lines of text per vertical inch (do not shrink spacing to fit more text)</w:t>
      </w:r>
    </w:p>
    <w:p w14:paraId="14B5F3A0" w14:textId="77777777" w:rsidR="0045545C" w:rsidRPr="008E1AF0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Figures/Charts: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include descriptive alternative text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r w:rsidRPr="008E1AF0">
        <w:rPr>
          <w:rFonts w:ascii="Times New Roman" w:hAnsi="Times New Roman" w:cs="Times New Roman"/>
          <w:sz w:val="22"/>
          <w:szCs w:val="22"/>
        </w:rPr>
        <w:t>must be included for all images, figures, graphs, and charts</w:t>
      </w:r>
    </w:p>
    <w:p w14:paraId="234FF367" w14:textId="77777777" w:rsidR="0045545C" w:rsidRPr="008E1AF0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Links: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Do not include URLs or external website links</w:t>
      </w:r>
    </w:p>
    <w:p w14:paraId="4D398BB0" w14:textId="77777777" w:rsidR="0045545C" w:rsidRPr="008E1AF0" w:rsidRDefault="0045545C" w:rsidP="008924B2">
      <w:pPr>
        <w:pStyle w:val="BodyText"/>
        <w:numPr>
          <w:ilvl w:val="0"/>
          <w:numId w:val="3"/>
        </w:numPr>
        <w:ind w:left="720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References: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Must include journal or publication name (abbreviations accepted). DOIs and URLs are not accepted</w:t>
      </w:r>
    </w:p>
    <w:bookmarkEnd w:id="3"/>
    <w:p w14:paraId="33B0AD8A" w14:textId="77777777" w:rsidR="0045545C" w:rsidRPr="0045545C" w:rsidRDefault="0045545C" w:rsidP="008924B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2"/>
    <w:p w14:paraId="1BFE4F5E" w14:textId="77777777" w:rsidR="00430618" w:rsidRDefault="00430618" w:rsidP="008924B2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Tips:</w:t>
      </w:r>
      <w:r w:rsidRPr="008E1AF0">
        <w:rPr>
          <w:rFonts w:ascii="Times New Roman" w:hAnsi="Times New Roman" w:cs="Times New Roman"/>
          <w:sz w:val="22"/>
          <w:szCs w:val="22"/>
        </w:rPr>
        <w:t xml:space="preserve"> </w:t>
      </w:r>
      <w:r w:rsidR="00F04756" w:rsidRPr="008E1AF0">
        <w:rPr>
          <w:rFonts w:ascii="Times New Roman" w:hAnsi="Times New Roman" w:cs="Times New Roman"/>
          <w:sz w:val="22"/>
          <w:szCs w:val="22"/>
        </w:rPr>
        <w:t>Reviewers will look for evidence of:</w:t>
      </w:r>
    </w:p>
    <w:p w14:paraId="06378086" w14:textId="77777777" w:rsidR="00333D00" w:rsidRPr="008E1AF0" w:rsidRDefault="00333D00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Active engagement with STEM communities</w:t>
      </w:r>
    </w:p>
    <w:p w14:paraId="1A4A5113" w14:textId="77777777" w:rsidR="00333D00" w:rsidRPr="008E1AF0" w:rsidRDefault="00333D00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Sustained interest in STEM</w:t>
      </w:r>
    </w:p>
    <w:p w14:paraId="301508D1" w14:textId="77777777" w:rsidR="00333D00" w:rsidRPr="008E1AF0" w:rsidRDefault="00333D00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Personal initiative and motivation</w:t>
      </w:r>
    </w:p>
    <w:p w14:paraId="31FFF545" w14:textId="77777777" w:rsidR="00333D00" w:rsidRPr="008E1AF0" w:rsidRDefault="00333D00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Maturity and intellectual curiosity</w:t>
      </w:r>
    </w:p>
    <w:p w14:paraId="43712C83" w14:textId="77777777" w:rsidR="00333D00" w:rsidRPr="008E1AF0" w:rsidRDefault="00333D00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Growth through academic and professional experiences (problem solving, leadership, teamwork, perseverance, and strong communication skills)</w:t>
      </w:r>
    </w:p>
    <w:p w14:paraId="67C56C43" w14:textId="77777777" w:rsidR="00333D00" w:rsidRPr="008E1AF0" w:rsidRDefault="00333D00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Vision for their future role in STEM</w:t>
      </w:r>
    </w:p>
    <w:p w14:paraId="1BD73BE8" w14:textId="77777777" w:rsidR="00333D00" w:rsidRPr="008E1AF0" w:rsidRDefault="00333D00" w:rsidP="008924B2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>Interest in addressing societal challenges</w:t>
      </w:r>
    </w:p>
    <w:p w14:paraId="2B21E689" w14:textId="77777777" w:rsidR="00333D00" w:rsidRPr="008E1AF0" w:rsidRDefault="00333D00" w:rsidP="008924B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bookmarkStart w:id="4" w:name="_Hlk207705807"/>
      <w:r w:rsidRPr="008E1AF0">
        <w:rPr>
          <w:rFonts w:ascii="Times New Roman" w:hAnsi="Times New Roman" w:cs="Times New Roman"/>
          <w:sz w:val="22"/>
          <w:szCs w:val="22"/>
        </w:rPr>
        <w:t xml:space="preserve">Note: You do not need to address every bullet. These are examples of </w:t>
      </w:r>
      <w:r w:rsidR="00612D94">
        <w:rPr>
          <w:rFonts w:ascii="Times New Roman" w:hAnsi="Times New Roman" w:cs="Times New Roman"/>
          <w:sz w:val="22"/>
          <w:szCs w:val="22"/>
        </w:rPr>
        <w:t xml:space="preserve">qualities and </w:t>
      </w:r>
      <w:r w:rsidRPr="008E1AF0">
        <w:rPr>
          <w:rFonts w:ascii="Times New Roman" w:hAnsi="Times New Roman" w:cs="Times New Roman"/>
          <w:sz w:val="22"/>
          <w:szCs w:val="22"/>
        </w:rPr>
        <w:t>experiences.</w:t>
      </w:r>
    </w:p>
    <w:bookmarkEnd w:id="4"/>
    <w:p w14:paraId="4E95D289" w14:textId="77777777" w:rsidR="00AA2547" w:rsidRPr="008E1AF0" w:rsidRDefault="00A275E9" w:rsidP="008924B2">
      <w:pPr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 xml:space="preserve">Personal, </w:t>
      </w:r>
      <w:r w:rsidR="006E311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Relevant </w:t>
      </w:r>
      <w:r w:rsidRPr="008E1AF0">
        <w:rPr>
          <w:rFonts w:ascii="Times New Roman" w:hAnsi="Times New Roman" w:cs="Times New Roman"/>
          <w:b/>
          <w:bCs/>
          <w:sz w:val="22"/>
          <w:szCs w:val="22"/>
          <w:u w:val="single"/>
        </w:rPr>
        <w:t>Background, and Future Goals Statement</w:t>
      </w:r>
      <w:r w:rsidR="00AA2547" w:rsidRPr="008E1AF0">
        <w:rPr>
          <w:rFonts w:ascii="Times New Roman" w:hAnsi="Times New Roman" w:cs="Times New Roman"/>
          <w:b/>
          <w:bCs/>
          <w:sz w:val="22"/>
          <w:szCs w:val="22"/>
        </w:rPr>
        <w:br/>
      </w:r>
    </w:p>
    <w:p w14:paraId="64BAB785" w14:textId="77777777" w:rsidR="00FA4879" w:rsidRPr="008E1AF0" w:rsidRDefault="00280BB9" w:rsidP="008924B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sz w:val="22"/>
          <w:szCs w:val="22"/>
        </w:rPr>
        <w:t xml:space="preserve">[Insert your </w:t>
      </w:r>
      <w:r w:rsidR="006E3114">
        <w:rPr>
          <w:rFonts w:ascii="Times New Roman" w:hAnsi="Times New Roman" w:cs="Times New Roman"/>
          <w:sz w:val="22"/>
          <w:szCs w:val="22"/>
        </w:rPr>
        <w:t>P</w:t>
      </w:r>
      <w:r w:rsidR="004F7A9C">
        <w:rPr>
          <w:rFonts w:ascii="Times New Roman" w:hAnsi="Times New Roman" w:cs="Times New Roman"/>
          <w:sz w:val="22"/>
          <w:szCs w:val="22"/>
        </w:rPr>
        <w:t xml:space="preserve">ersonal </w:t>
      </w:r>
      <w:r w:rsidR="006E3114">
        <w:rPr>
          <w:rFonts w:ascii="Times New Roman" w:hAnsi="Times New Roman" w:cs="Times New Roman"/>
          <w:sz w:val="22"/>
          <w:szCs w:val="22"/>
        </w:rPr>
        <w:t>S</w:t>
      </w:r>
      <w:r w:rsidR="004F7A9C">
        <w:rPr>
          <w:rFonts w:ascii="Times New Roman" w:hAnsi="Times New Roman" w:cs="Times New Roman"/>
          <w:sz w:val="22"/>
          <w:szCs w:val="22"/>
        </w:rPr>
        <w:t>tatement</w:t>
      </w:r>
      <w:r w:rsidRPr="008E1AF0">
        <w:rPr>
          <w:rFonts w:ascii="Times New Roman" w:hAnsi="Times New Roman" w:cs="Times New Roman"/>
          <w:sz w:val="22"/>
          <w:szCs w:val="22"/>
        </w:rPr>
        <w:t xml:space="preserve"> here. This section must include both Intellectual Merit and Broader Impacts, under separate headings as shown below.</w:t>
      </w:r>
      <w:r w:rsidR="004F7A9C">
        <w:rPr>
          <w:rFonts w:ascii="Times New Roman" w:hAnsi="Times New Roman" w:cs="Times New Roman"/>
          <w:sz w:val="22"/>
          <w:szCs w:val="22"/>
        </w:rPr>
        <w:t xml:space="preserve"> Other headings and sections are allowed.</w:t>
      </w:r>
      <w:r w:rsidRPr="008E1AF0">
        <w:rPr>
          <w:rFonts w:ascii="Times New Roman" w:hAnsi="Times New Roman" w:cs="Times New Roman"/>
          <w:sz w:val="22"/>
          <w:szCs w:val="22"/>
        </w:rPr>
        <w:t>]</w:t>
      </w:r>
    </w:p>
    <w:p w14:paraId="6A1F5CC7" w14:textId="77777777" w:rsidR="001F25F8" w:rsidRDefault="001F25F8" w:rsidP="008924B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0373AF9" w14:textId="77777777" w:rsidR="00DB048F" w:rsidRDefault="00DB048F" w:rsidP="008924B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1DE45E2" w14:textId="77777777" w:rsidR="00DB048F" w:rsidRDefault="00DB048F" w:rsidP="008924B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72BF0B9" w14:textId="77777777" w:rsidR="00DB048F" w:rsidRDefault="00DB048F" w:rsidP="008924B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BBEF2B3" w14:textId="77777777" w:rsidR="00DB048F" w:rsidRDefault="00DB048F" w:rsidP="008924B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771A2DC" w14:textId="77777777" w:rsidR="00DB048F" w:rsidRDefault="00DB048F" w:rsidP="008924B2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D817FB3" w14:textId="77777777" w:rsidR="00280BB9" w:rsidRPr="001D7F89" w:rsidRDefault="00FA4879" w:rsidP="008924B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Intellectual Merit</w:t>
      </w:r>
      <w:r w:rsidR="004D3F0E" w:rsidRPr="008E1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8E1AF0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1D7F89">
        <w:rPr>
          <w:rFonts w:ascii="Times New Roman" w:hAnsi="Times New Roman" w:cs="Times New Roman"/>
          <w:sz w:val="22"/>
          <w:szCs w:val="22"/>
        </w:rPr>
        <w:t>[</w:t>
      </w:r>
      <w:r w:rsidR="00DD1EC8" w:rsidRPr="008E1AF0">
        <w:rPr>
          <w:rFonts w:ascii="Times New Roman" w:hAnsi="Times New Roman" w:cs="Times New Roman"/>
          <w:sz w:val="22"/>
          <w:szCs w:val="22"/>
        </w:rPr>
        <w:t xml:space="preserve">State the Intellectual Merit of your </w:t>
      </w:r>
      <w:r w:rsidR="00A275E9" w:rsidRPr="008E1AF0">
        <w:rPr>
          <w:rFonts w:ascii="Times New Roman" w:hAnsi="Times New Roman" w:cs="Times New Roman"/>
          <w:sz w:val="22"/>
          <w:szCs w:val="22"/>
        </w:rPr>
        <w:t>Personal Statement</w:t>
      </w:r>
      <w:r w:rsidR="001D7F89">
        <w:rPr>
          <w:rFonts w:ascii="Times New Roman" w:hAnsi="Times New Roman" w:cs="Times New Roman"/>
          <w:sz w:val="22"/>
          <w:szCs w:val="22"/>
        </w:rPr>
        <w:t xml:space="preserve"> here</w:t>
      </w:r>
      <w:r w:rsidR="00DD1EC8" w:rsidRPr="008E1AF0">
        <w:rPr>
          <w:rFonts w:ascii="Times New Roman" w:hAnsi="Times New Roman" w:cs="Times New Roman"/>
          <w:sz w:val="22"/>
          <w:szCs w:val="22"/>
        </w:rPr>
        <w:t xml:space="preserve">. </w:t>
      </w:r>
      <w:r w:rsidRPr="008E1AF0">
        <w:rPr>
          <w:rFonts w:ascii="Times New Roman" w:hAnsi="Times New Roman" w:cs="Times New Roman"/>
          <w:sz w:val="22"/>
          <w:szCs w:val="22"/>
        </w:rPr>
        <w:t>Keep this heading exactly as shown.</w:t>
      </w:r>
      <w:r w:rsidR="00823B63" w:rsidRPr="008E1AF0">
        <w:rPr>
          <w:rFonts w:ascii="Times New Roman" w:hAnsi="Times New Roman" w:cs="Times New Roman"/>
          <w:sz w:val="22"/>
          <w:szCs w:val="22"/>
        </w:rPr>
        <w:t xml:space="preserve"> Do not combine </w:t>
      </w:r>
      <w:r w:rsidR="00E87A01">
        <w:rPr>
          <w:rFonts w:ascii="Times New Roman" w:hAnsi="Times New Roman" w:cs="Times New Roman"/>
          <w:sz w:val="22"/>
          <w:szCs w:val="22"/>
        </w:rPr>
        <w:t xml:space="preserve">add text or combine </w:t>
      </w:r>
      <w:r w:rsidR="00823B63" w:rsidRPr="008E1AF0">
        <w:rPr>
          <w:rFonts w:ascii="Times New Roman" w:hAnsi="Times New Roman" w:cs="Times New Roman"/>
          <w:sz w:val="22"/>
          <w:szCs w:val="22"/>
        </w:rPr>
        <w:t>with other sections.</w:t>
      </w:r>
      <w:bookmarkStart w:id="5" w:name="_Hlk207707121"/>
      <w:r w:rsidR="00B660FF">
        <w:rPr>
          <w:rFonts w:ascii="Times New Roman" w:hAnsi="Times New Roman" w:cs="Times New Roman"/>
          <w:sz w:val="22"/>
          <w:szCs w:val="22"/>
        </w:rPr>
        <w:t xml:space="preserve"> </w:t>
      </w:r>
      <w:r w:rsidR="00AA2547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See GRFP </w:t>
      </w:r>
      <w:r w:rsidR="004A3644">
        <w:rPr>
          <w:rFonts w:ascii="Times New Roman" w:hAnsi="Times New Roman" w:cs="Times New Roman"/>
          <w:i/>
          <w:iCs/>
          <w:sz w:val="22"/>
          <w:szCs w:val="22"/>
        </w:rPr>
        <w:t>Notice of Funding Opportunity (NOFO)</w:t>
      </w:r>
      <w:r w:rsidR="00AA2547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 for definitions </w:t>
      </w:r>
      <w:r w:rsidR="0073594E">
        <w:rPr>
          <w:rFonts w:ascii="Times New Roman" w:hAnsi="Times New Roman" w:cs="Times New Roman"/>
          <w:i/>
          <w:iCs/>
          <w:sz w:val="22"/>
          <w:szCs w:val="22"/>
        </w:rPr>
        <w:t xml:space="preserve">and guidance </w:t>
      </w:r>
      <w:r w:rsidR="00AA2547" w:rsidRPr="008E1AF0">
        <w:rPr>
          <w:rFonts w:ascii="Times New Roman" w:hAnsi="Times New Roman" w:cs="Times New Roman"/>
          <w:i/>
          <w:iCs/>
          <w:sz w:val="22"/>
          <w:szCs w:val="22"/>
        </w:rPr>
        <w:t>related to Intellectual Merit.</w:t>
      </w:r>
      <w:bookmarkEnd w:id="5"/>
      <w:r w:rsidR="001D7F89">
        <w:rPr>
          <w:rFonts w:ascii="Times New Roman" w:hAnsi="Times New Roman" w:cs="Times New Roman"/>
          <w:sz w:val="22"/>
          <w:szCs w:val="22"/>
        </w:rPr>
        <w:t>]</w:t>
      </w:r>
    </w:p>
    <w:p w14:paraId="6C0CF58E" w14:textId="77777777" w:rsidR="004D3F0E" w:rsidRPr="008E1AF0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835286B" w14:textId="77777777" w:rsidR="004D3F0E" w:rsidRPr="008E1AF0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A5C7700" w14:textId="77777777" w:rsidR="004D3F0E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84E0495" w14:textId="77777777" w:rsidR="008B7BEB" w:rsidRDefault="008B7BEB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41289D8" w14:textId="77777777" w:rsidR="008B7BEB" w:rsidRDefault="008B7BEB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63EE269" w14:textId="77777777" w:rsidR="008B7BEB" w:rsidRPr="008E1AF0" w:rsidRDefault="008B7BEB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5809FCC" w14:textId="77777777" w:rsidR="003F312C" w:rsidRPr="008E1AF0" w:rsidRDefault="003F312C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27F4427" w14:textId="77777777" w:rsidR="003F312C" w:rsidRPr="008E1AF0" w:rsidRDefault="003F312C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7666D80" w14:textId="77777777" w:rsidR="004D3F0E" w:rsidRPr="008E1AF0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F839F77" w14:textId="77777777" w:rsidR="004D3F0E" w:rsidRPr="001D7F89" w:rsidRDefault="002F2A32" w:rsidP="008924B2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Broader Impacts</w:t>
      </w:r>
      <w:r w:rsidR="00280BB9" w:rsidRPr="008E1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80BB9" w:rsidRPr="008E1AF0">
        <w:rPr>
          <w:rFonts w:ascii="Times New Roman" w:hAnsi="Times New Roman" w:cs="Times New Roman"/>
          <w:b/>
          <w:bCs/>
          <w:sz w:val="22"/>
          <w:szCs w:val="22"/>
        </w:rPr>
        <w:br/>
      </w:r>
      <w:r w:rsidR="001D7F89">
        <w:rPr>
          <w:rFonts w:ascii="Times New Roman" w:hAnsi="Times New Roman" w:cs="Times New Roman"/>
          <w:sz w:val="22"/>
          <w:szCs w:val="22"/>
        </w:rPr>
        <w:t>[</w:t>
      </w:r>
      <w:r w:rsidR="00280BB9" w:rsidRPr="008E1AF0">
        <w:rPr>
          <w:rFonts w:ascii="Times New Roman" w:hAnsi="Times New Roman" w:cs="Times New Roman"/>
          <w:sz w:val="22"/>
          <w:szCs w:val="22"/>
        </w:rPr>
        <w:t xml:space="preserve">State the Broader Impacts of your </w:t>
      </w:r>
      <w:r w:rsidR="00A275E9" w:rsidRPr="008E1AF0">
        <w:rPr>
          <w:rFonts w:ascii="Times New Roman" w:hAnsi="Times New Roman" w:cs="Times New Roman"/>
          <w:sz w:val="22"/>
          <w:szCs w:val="22"/>
        </w:rPr>
        <w:t>Personal Statement</w:t>
      </w:r>
      <w:r w:rsidR="001D7F89">
        <w:rPr>
          <w:rFonts w:ascii="Times New Roman" w:hAnsi="Times New Roman" w:cs="Times New Roman"/>
          <w:sz w:val="22"/>
          <w:szCs w:val="22"/>
        </w:rPr>
        <w:t xml:space="preserve"> here</w:t>
      </w:r>
      <w:r w:rsidR="00280BB9" w:rsidRPr="008E1AF0">
        <w:rPr>
          <w:rFonts w:ascii="Times New Roman" w:hAnsi="Times New Roman" w:cs="Times New Roman"/>
          <w:sz w:val="22"/>
          <w:szCs w:val="22"/>
        </w:rPr>
        <w:t xml:space="preserve">. Keep this heading exactly as shown. Do not </w:t>
      </w:r>
      <w:r w:rsidR="00E87A01">
        <w:rPr>
          <w:rFonts w:ascii="Times New Roman" w:hAnsi="Times New Roman" w:cs="Times New Roman"/>
          <w:sz w:val="22"/>
          <w:szCs w:val="22"/>
        </w:rPr>
        <w:t xml:space="preserve">add other text or </w:t>
      </w:r>
      <w:r w:rsidR="00280BB9" w:rsidRPr="008E1AF0">
        <w:rPr>
          <w:rFonts w:ascii="Times New Roman" w:hAnsi="Times New Roman" w:cs="Times New Roman"/>
          <w:sz w:val="22"/>
          <w:szCs w:val="22"/>
        </w:rPr>
        <w:t>combine with other sections.</w:t>
      </w:r>
      <w:bookmarkStart w:id="6" w:name="_Hlk207708399"/>
      <w:r w:rsidR="00B660FF">
        <w:rPr>
          <w:rFonts w:ascii="Times New Roman" w:hAnsi="Times New Roman" w:cs="Times New Roman"/>
          <w:sz w:val="22"/>
          <w:szCs w:val="22"/>
        </w:rPr>
        <w:t xml:space="preserve"> </w:t>
      </w:r>
      <w:r w:rsidR="00AA2547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See GRFP </w:t>
      </w:r>
      <w:r w:rsidR="004A3644">
        <w:rPr>
          <w:rFonts w:ascii="Times New Roman" w:hAnsi="Times New Roman" w:cs="Times New Roman"/>
          <w:i/>
          <w:iCs/>
          <w:sz w:val="22"/>
          <w:szCs w:val="22"/>
        </w:rPr>
        <w:t>Notice of Funding Opportunity (NOFO)</w:t>
      </w:r>
      <w:r w:rsidR="00AA2547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 for definitions</w:t>
      </w:r>
      <w:r w:rsidR="0073594E">
        <w:rPr>
          <w:rFonts w:ascii="Times New Roman" w:hAnsi="Times New Roman" w:cs="Times New Roman"/>
          <w:i/>
          <w:iCs/>
          <w:sz w:val="22"/>
          <w:szCs w:val="22"/>
        </w:rPr>
        <w:t xml:space="preserve"> and guidance</w:t>
      </w:r>
      <w:r w:rsidR="00AA2547" w:rsidRPr="008E1AF0">
        <w:rPr>
          <w:rFonts w:ascii="Times New Roman" w:hAnsi="Times New Roman" w:cs="Times New Roman"/>
          <w:i/>
          <w:iCs/>
          <w:sz w:val="22"/>
          <w:szCs w:val="22"/>
        </w:rPr>
        <w:t xml:space="preserve"> related to </w:t>
      </w:r>
      <w:r w:rsidR="00280BB9" w:rsidRPr="008E1AF0">
        <w:rPr>
          <w:rFonts w:ascii="Times New Roman" w:hAnsi="Times New Roman" w:cs="Times New Roman"/>
          <w:i/>
          <w:iCs/>
          <w:sz w:val="22"/>
          <w:szCs w:val="22"/>
        </w:rPr>
        <w:t>Broader Impacts</w:t>
      </w:r>
      <w:r w:rsidRPr="008E1AF0">
        <w:rPr>
          <w:rFonts w:ascii="Times New Roman" w:hAnsi="Times New Roman" w:cs="Times New Roman"/>
          <w:i/>
          <w:iCs/>
          <w:sz w:val="22"/>
          <w:szCs w:val="22"/>
        </w:rPr>
        <w:t>.</w:t>
      </w:r>
      <w:bookmarkEnd w:id="6"/>
      <w:r w:rsidR="001D7F89">
        <w:rPr>
          <w:rFonts w:ascii="Times New Roman" w:hAnsi="Times New Roman" w:cs="Times New Roman"/>
          <w:sz w:val="22"/>
          <w:szCs w:val="22"/>
        </w:rPr>
        <w:t>]</w:t>
      </w:r>
    </w:p>
    <w:p w14:paraId="37897B83" w14:textId="77777777" w:rsidR="004D3F0E" w:rsidRPr="008E1AF0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30541DEB" w14:textId="77777777" w:rsidR="003F312C" w:rsidRPr="008E1AF0" w:rsidRDefault="003F312C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60C853B" w14:textId="77777777" w:rsidR="003F312C" w:rsidRPr="008E1AF0" w:rsidRDefault="003F312C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495FFF80" w14:textId="77777777" w:rsidR="004D3F0E" w:rsidRPr="008E1AF0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2D9ADE4" w14:textId="77777777" w:rsidR="004D3F0E" w:rsidRPr="008E1AF0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3F0B5E1" w14:textId="77777777" w:rsidR="004D3F0E" w:rsidRPr="008E1AF0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47E5F77" w14:textId="77777777" w:rsidR="004D3F0E" w:rsidRPr="008E1AF0" w:rsidRDefault="004D3F0E" w:rsidP="008924B2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F214A33" w14:textId="77777777" w:rsidR="00DB048F" w:rsidRDefault="00DB048F" w:rsidP="008924B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2B2844A5" w14:textId="77777777" w:rsidR="008B7BEB" w:rsidRDefault="008B7BEB" w:rsidP="008924B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42DE37AC" w14:textId="77777777" w:rsidR="008B7BEB" w:rsidRDefault="008B7BEB" w:rsidP="008924B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620A9122" w14:textId="77777777" w:rsidR="0045545C" w:rsidRDefault="0045545C" w:rsidP="008924B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4A6EA26A" w14:textId="77777777" w:rsidR="0045545C" w:rsidRDefault="0045545C" w:rsidP="008924B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115986EA" w14:textId="77777777" w:rsidR="00DB048F" w:rsidRDefault="00DB048F" w:rsidP="008924B2">
      <w:pPr>
        <w:pStyle w:val="BodyText"/>
        <w:rPr>
          <w:rFonts w:ascii="Times New Roman" w:hAnsi="Times New Roman" w:cs="Times New Roman"/>
          <w:b/>
          <w:bCs/>
          <w:sz w:val="22"/>
          <w:szCs w:val="22"/>
        </w:rPr>
      </w:pPr>
    </w:p>
    <w:p w14:paraId="329980A5" w14:textId="77777777" w:rsidR="004D3F0E" w:rsidRPr="008E1AF0" w:rsidRDefault="00280BB9" w:rsidP="008924B2">
      <w:pPr>
        <w:pStyle w:val="BodyText"/>
        <w:rPr>
          <w:rFonts w:ascii="Times New Roman" w:hAnsi="Times New Roman" w:cs="Times New Roman"/>
          <w:sz w:val="22"/>
          <w:szCs w:val="22"/>
        </w:rPr>
      </w:pPr>
      <w:r w:rsidRPr="008E1AF0">
        <w:rPr>
          <w:rFonts w:ascii="Times New Roman" w:hAnsi="Times New Roman" w:cs="Times New Roman"/>
          <w:b/>
          <w:bCs/>
          <w:sz w:val="22"/>
          <w:szCs w:val="22"/>
        </w:rPr>
        <w:t>References</w:t>
      </w:r>
      <w:r w:rsidR="002F2A32" w:rsidRPr="008E1AF0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="006E3114" w:rsidRPr="00F45644">
        <w:rPr>
          <w:rFonts w:ascii="Times New Roman" w:hAnsi="Times New Roman" w:cs="Times New Roman"/>
          <w:sz w:val="22"/>
          <w:szCs w:val="22"/>
        </w:rPr>
        <w:t>[List cited references here. References must include journal or publication name (abbreviations accepted). DOIs and URLs are not accepted.]</w:t>
      </w:r>
    </w:p>
    <w:sectPr w:rsidR="004D3F0E" w:rsidRPr="008E1AF0" w:rsidSect="00B13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F1768"/>
    <w:multiLevelType w:val="hybridMultilevel"/>
    <w:tmpl w:val="60B0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22AC4"/>
    <w:multiLevelType w:val="hybridMultilevel"/>
    <w:tmpl w:val="BBDA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74412"/>
    <w:multiLevelType w:val="hybridMultilevel"/>
    <w:tmpl w:val="63460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A2DBD"/>
    <w:multiLevelType w:val="hybridMultilevel"/>
    <w:tmpl w:val="1B4A266A"/>
    <w:lvl w:ilvl="0" w:tplc="04090001">
      <w:start w:val="1"/>
      <w:numFmt w:val="bullet"/>
      <w:lvlText w:val=""/>
      <w:lvlJc w:val="left"/>
      <w:pPr>
        <w:ind w:left="8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4" w15:restartNumberingAfterBreak="0">
    <w:nsid w:val="6D912A03"/>
    <w:multiLevelType w:val="hybridMultilevel"/>
    <w:tmpl w:val="DE922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C2793"/>
    <w:multiLevelType w:val="hybridMultilevel"/>
    <w:tmpl w:val="D480A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426E1"/>
    <w:multiLevelType w:val="hybridMultilevel"/>
    <w:tmpl w:val="8D685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283801">
    <w:abstractNumId w:val="0"/>
  </w:num>
  <w:num w:numId="2" w16cid:durableId="770124662">
    <w:abstractNumId w:val="5"/>
  </w:num>
  <w:num w:numId="3" w16cid:durableId="716005868">
    <w:abstractNumId w:val="3"/>
  </w:num>
  <w:num w:numId="4" w16cid:durableId="26149169">
    <w:abstractNumId w:val="1"/>
  </w:num>
  <w:num w:numId="5" w16cid:durableId="1887716365">
    <w:abstractNumId w:val="4"/>
  </w:num>
  <w:num w:numId="6" w16cid:durableId="740561753">
    <w:abstractNumId w:val="2"/>
  </w:num>
  <w:num w:numId="7" w16cid:durableId="384378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7B"/>
    <w:rsid w:val="000302DB"/>
    <w:rsid w:val="000A6FE3"/>
    <w:rsid w:val="000C672D"/>
    <w:rsid w:val="000D0460"/>
    <w:rsid w:val="00122DAB"/>
    <w:rsid w:val="00125EDE"/>
    <w:rsid w:val="0012720B"/>
    <w:rsid w:val="001326EC"/>
    <w:rsid w:val="00194939"/>
    <w:rsid w:val="001D7F89"/>
    <w:rsid w:val="001F25F8"/>
    <w:rsid w:val="00262B12"/>
    <w:rsid w:val="00280BB9"/>
    <w:rsid w:val="00284DAE"/>
    <w:rsid w:val="002F2A32"/>
    <w:rsid w:val="00333847"/>
    <w:rsid w:val="00333D00"/>
    <w:rsid w:val="0035080D"/>
    <w:rsid w:val="0036674E"/>
    <w:rsid w:val="00396A66"/>
    <w:rsid w:val="003C7646"/>
    <w:rsid w:val="003F312C"/>
    <w:rsid w:val="00430618"/>
    <w:rsid w:val="0045545C"/>
    <w:rsid w:val="004A0980"/>
    <w:rsid w:val="004A3644"/>
    <w:rsid w:val="004B693D"/>
    <w:rsid w:val="004D3F0E"/>
    <w:rsid w:val="004F7A9C"/>
    <w:rsid w:val="00511F7B"/>
    <w:rsid w:val="0053065B"/>
    <w:rsid w:val="0057114D"/>
    <w:rsid w:val="006108D7"/>
    <w:rsid w:val="00612D94"/>
    <w:rsid w:val="00643AD7"/>
    <w:rsid w:val="006B34F8"/>
    <w:rsid w:val="006E3114"/>
    <w:rsid w:val="006E3C6E"/>
    <w:rsid w:val="006F69B9"/>
    <w:rsid w:val="0070729D"/>
    <w:rsid w:val="0073594E"/>
    <w:rsid w:val="007365BE"/>
    <w:rsid w:val="00753675"/>
    <w:rsid w:val="00790C5F"/>
    <w:rsid w:val="007C403F"/>
    <w:rsid w:val="007F71FC"/>
    <w:rsid w:val="00822612"/>
    <w:rsid w:val="00823B63"/>
    <w:rsid w:val="00871CAA"/>
    <w:rsid w:val="0088525A"/>
    <w:rsid w:val="008924B2"/>
    <w:rsid w:val="008A4ACD"/>
    <w:rsid w:val="008B7BEB"/>
    <w:rsid w:val="008C3727"/>
    <w:rsid w:val="008E1AF0"/>
    <w:rsid w:val="00900141"/>
    <w:rsid w:val="009178D1"/>
    <w:rsid w:val="0097308E"/>
    <w:rsid w:val="0098446F"/>
    <w:rsid w:val="009C2D18"/>
    <w:rsid w:val="009D3E2B"/>
    <w:rsid w:val="00A275E9"/>
    <w:rsid w:val="00AA2547"/>
    <w:rsid w:val="00AC2D26"/>
    <w:rsid w:val="00B05F06"/>
    <w:rsid w:val="00B13E29"/>
    <w:rsid w:val="00B13F0F"/>
    <w:rsid w:val="00B264C3"/>
    <w:rsid w:val="00B660FF"/>
    <w:rsid w:val="00B96DAC"/>
    <w:rsid w:val="00BA5C32"/>
    <w:rsid w:val="00CE3E0E"/>
    <w:rsid w:val="00D07C56"/>
    <w:rsid w:val="00DB048F"/>
    <w:rsid w:val="00DB7709"/>
    <w:rsid w:val="00DD1EC8"/>
    <w:rsid w:val="00DE282C"/>
    <w:rsid w:val="00E028A9"/>
    <w:rsid w:val="00E129CD"/>
    <w:rsid w:val="00E87A01"/>
    <w:rsid w:val="00EA2678"/>
    <w:rsid w:val="00EB1621"/>
    <w:rsid w:val="00F0235A"/>
    <w:rsid w:val="00F04756"/>
    <w:rsid w:val="00F97592"/>
    <w:rsid w:val="00FA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AAAC"/>
  <w15:chartTrackingRefBased/>
  <w15:docId w15:val="{6C94804A-D138-4299-BDF7-F1CCEB4C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8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8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8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8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8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87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A09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5"/>
      <w:szCs w:val="15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A0980"/>
    <w:rPr>
      <w:rFonts w:ascii="Arial" w:eastAsia="Arial" w:hAnsi="Arial" w:cs="Arial"/>
      <w:kern w:val="0"/>
      <w:sz w:val="15"/>
      <w:szCs w:val="15"/>
      <w14:ligatures w14:val="none"/>
    </w:rPr>
  </w:style>
  <w:style w:type="paragraph" w:styleId="NoSpacing">
    <w:name w:val="No Spacing"/>
    <w:uiPriority w:val="1"/>
    <w:qFormat/>
    <w:rsid w:val="00DD1EC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D7F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rother\Desktop\GRFP-Personal-Statemen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GRFP-Personal-Statement-template</Template>
  <TotalTime>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Crothers, Laura</dc:creator>
  <cp:keywords/>
  <dc:description/>
  <cp:lastModifiedBy>Crothers, Laura</cp:lastModifiedBy>
  <cp:revision>1</cp:revision>
  <cp:lastPrinted>2025-09-02T18:15:00Z</cp:lastPrinted>
  <dcterms:created xsi:type="dcterms:W3CDTF">2026-08-21T17:31:00Z</dcterms:created>
  <dcterms:modified xsi:type="dcterms:W3CDTF">2026-08-21T17:31:00Z</dcterms:modified>
</cp:coreProperties>
</file>